
<file path=[Content_Types].xml><?xml version="1.0" encoding="utf-8"?>
<Types xmlns="http://schemas.openxmlformats.org/package/2006/content-types">
  <Default Extension="bin" ContentType="application/vnd.ms-office.vbaProject"/>
  <Default Extension="bmp" ContentType="image/.bmp"/>
  <Default Extension="png" ContentType="image/.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98d9579b4187487b" Type="http://schemas.microsoft.com/office/2007/relationships/ui/extensibility" Target="customUI/customUI14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B3DAB" w14:textId="77777777" w:rsidR="00625D19" w:rsidRPr="00BC0EC6" w:rsidRDefault="00625D19" w:rsidP="00BC0EC6"/>
    <w:sectPr w:rsidR="00625D19" w:rsidRPr="00BC0E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3">
      <wne:macro wne:macroName="PROJECT.MODULE1.ADDNAMETOCOPY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1A"/>
    <w:rsid w:val="000A2D2E"/>
    <w:rsid w:val="000A3F65"/>
    <w:rsid w:val="000A7976"/>
    <w:rsid w:val="000B3FCC"/>
    <w:rsid w:val="00193842"/>
    <w:rsid w:val="001A4E6E"/>
    <w:rsid w:val="001B78AD"/>
    <w:rsid w:val="001D29A3"/>
    <w:rsid w:val="00244C29"/>
    <w:rsid w:val="002C1E80"/>
    <w:rsid w:val="0030429B"/>
    <w:rsid w:val="00365BEC"/>
    <w:rsid w:val="00366986"/>
    <w:rsid w:val="003E55BF"/>
    <w:rsid w:val="003E7762"/>
    <w:rsid w:val="004263A5"/>
    <w:rsid w:val="004356F4"/>
    <w:rsid w:val="004504EE"/>
    <w:rsid w:val="0052296C"/>
    <w:rsid w:val="00545798"/>
    <w:rsid w:val="00595F33"/>
    <w:rsid w:val="0060260A"/>
    <w:rsid w:val="00625D19"/>
    <w:rsid w:val="0065402C"/>
    <w:rsid w:val="006A6B84"/>
    <w:rsid w:val="0074641A"/>
    <w:rsid w:val="00765833"/>
    <w:rsid w:val="00783F05"/>
    <w:rsid w:val="00784967"/>
    <w:rsid w:val="007A03FA"/>
    <w:rsid w:val="007A3378"/>
    <w:rsid w:val="008019D4"/>
    <w:rsid w:val="00812C47"/>
    <w:rsid w:val="00821FE9"/>
    <w:rsid w:val="00951C8E"/>
    <w:rsid w:val="00A3354C"/>
    <w:rsid w:val="00A465C0"/>
    <w:rsid w:val="00A63E64"/>
    <w:rsid w:val="00A831C5"/>
    <w:rsid w:val="00AE43C2"/>
    <w:rsid w:val="00AE5144"/>
    <w:rsid w:val="00AF024A"/>
    <w:rsid w:val="00AF6319"/>
    <w:rsid w:val="00B53008"/>
    <w:rsid w:val="00B841CF"/>
    <w:rsid w:val="00BC0EC6"/>
    <w:rsid w:val="00C013FD"/>
    <w:rsid w:val="00C026F3"/>
    <w:rsid w:val="00C33E0F"/>
    <w:rsid w:val="00C57B05"/>
    <w:rsid w:val="00D27F08"/>
    <w:rsid w:val="00D67DC6"/>
    <w:rsid w:val="00D71092"/>
    <w:rsid w:val="00D81AB0"/>
    <w:rsid w:val="00DF6E80"/>
    <w:rsid w:val="00E0741E"/>
    <w:rsid w:val="00E51B19"/>
    <w:rsid w:val="00E602E6"/>
    <w:rsid w:val="00E71419"/>
    <w:rsid w:val="00E75E52"/>
    <w:rsid w:val="00EC53FB"/>
    <w:rsid w:val="00ED73FF"/>
    <w:rsid w:val="00F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5BB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83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4C29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MODULE1.ADDNAMETOCOPY" wne:name="Project.Module1.addNameToCop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2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_rels/customUI14.xml.rels><?xml version="1.0" encoding="UTF-8" standalone="yes"?>
<Relationships xmlns="http://schemas.openxmlformats.org/package/2006/relationships"><Relationship Id="skillpro" Type="http://schemas.openxmlformats.org/officeDocument/2006/relationships/image" Target="images/skillpro.png"/><Relationship Id="skillpro-1" Type="http://schemas.openxmlformats.org/officeDocument/2006/relationships/image" Target="images/skillpro-1.bmp"/></Relationships>
</file>

<file path=customUI/customUI14.xml><?xml version="1.0" encoding="utf-8"?>
<customUI xmlns="http://schemas.microsoft.com/office/2009/07/customui">
  <ribbon startFromScratch="false">
    <tabs>
      <tab id="skillpro.ir" label="skillpro.ir">
        <group id="customGroup" label="sheer">
          <button id="amir-1" label="in table" imageMso="TableInsert" size="large" onAction="amir"/>
          <button id="daee-1" label="in paragraph" imageMso="ParagraphMarks" size="large" onAction="daee"/>
          <button id="indexColumn" label="index column" imageMso="Numbering" size="large" onAction="indexColumn"/>
        </group>
        <group id="customGroup2" label="about">
          <button id="skillpro" label="skillpro" image="skillpro" size="large" onAction="skillpro"/>
        </group>
        <group id="copyGroup" label="copy">
          <button id="addName" label="add file name" imageMso="PlusSign" onAction="addName"/>
          <button id="deactiveName" label="deactive file name" imageMso="MinusSign" onAction="deactiveNameToCopy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36DEE-ACA3-4B25-95A9-20D5B663B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skillpro.ir.dotm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 daee</dc:creator>
  <cp:keywords/>
  <dc:description/>
  <cp:lastModifiedBy>amir</cp:lastModifiedBy>
  <cp:revision>57</cp:revision>
  <dcterms:created xsi:type="dcterms:W3CDTF">2018-10-05T12:40:00Z</dcterms:created>
  <dcterms:modified xsi:type="dcterms:W3CDTF">2021-02-01T18:59:00Z</dcterms:modified>
</cp:coreProperties>
</file>